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B8197" w14:textId="2350E2AC" w:rsidR="0041392B" w:rsidRPr="00AE737F" w:rsidRDefault="00E843B6" w:rsidP="00E843B6">
      <w:pPr>
        <w:tabs>
          <w:tab w:val="left" w:pos="5954"/>
        </w:tabs>
        <w:spacing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tab/>
      </w:r>
      <w:r w:rsidR="0041392B" w:rsidRPr="00AE737F">
        <w:rPr>
          <w:rFonts w:ascii="Poppins" w:hAnsi="Poppins" w:cs="Poppins"/>
          <w:b/>
          <w:bCs/>
          <w:color w:val="028387"/>
        </w:rPr>
        <w:t>Energetikai Auditorok</w:t>
      </w:r>
      <w:r w:rsidR="00394239">
        <w:rPr>
          <w:rFonts w:ascii="Poppins" w:hAnsi="Poppins" w:cs="Poppins"/>
          <w:b/>
          <w:bCs/>
          <w:color w:val="028387"/>
        </w:rPr>
        <w:t xml:space="preserve"> </w:t>
      </w:r>
      <w:r w:rsidR="0041392B" w:rsidRPr="00AE737F">
        <w:rPr>
          <w:rFonts w:ascii="Poppins" w:hAnsi="Poppins" w:cs="Poppins"/>
          <w:b/>
          <w:bCs/>
          <w:color w:val="028387"/>
        </w:rPr>
        <w:t>Szövetsége</w:t>
      </w:r>
    </w:p>
    <w:p w14:paraId="2F214D2A" w14:textId="2B9A1C26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AE737F">
        <w:rPr>
          <w:rFonts w:ascii="Poppins" w:hAnsi="Poppins" w:cs="Poppins"/>
          <w:color w:val="028387"/>
          <w:sz w:val="20"/>
          <w:szCs w:val="20"/>
        </w:rPr>
        <w:t>Tatár Dénes elnök úr részére</w:t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1FF39E55" w14:textId="5236BA1E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21395AEB" w14:textId="20F9886E" w:rsidR="005D6E05" w:rsidRPr="00E95A48" w:rsidRDefault="00AE737F" w:rsidP="00E843B6">
      <w:pPr>
        <w:spacing w:line="276" w:lineRule="auto"/>
        <w:ind w:right="-337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Tárgy</w:t>
      </w:r>
      <w:r w:rsidRPr="001532ED">
        <w:rPr>
          <w:rFonts w:ascii="Poppins" w:hAnsi="Poppins" w:cs="Poppins"/>
          <w:color w:val="000000" w:themeColor="text1"/>
          <w:sz w:val="20"/>
          <w:szCs w:val="20"/>
        </w:rPr>
        <w:t>:</w:t>
      </w:r>
      <w:r w:rsidR="00E95A48" w:rsidRPr="001532ED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bookmarkStart w:id="0" w:name="cégnév"/>
      <w:r w:rsidR="00AA23EA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AA23EA">
        <w:rPr>
          <w:rFonts w:ascii="Poppins" w:hAnsi="Poppins" w:cs="Poppins"/>
          <w:sz w:val="20"/>
          <w:szCs w:val="20"/>
          <w:highlight w:val="yellow"/>
        </w:rPr>
        <w:t>{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AA23EA">
        <w:rPr>
          <w:rFonts w:ascii="Poppins" w:hAnsi="Poppins" w:cs="Poppins"/>
          <w:sz w:val="20"/>
          <w:szCs w:val="20"/>
          <w:highlight w:val="yellow"/>
        </w:rPr>
        <w:t>}</w:t>
      </w:r>
      <w:bookmarkEnd w:id="0"/>
      <w:r w:rsidR="00394239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394239">
        <w:rPr>
          <w:rFonts w:ascii="Poppins" w:hAnsi="Poppins" w:cs="Poppins"/>
          <w:sz w:val="20"/>
          <w:szCs w:val="20"/>
          <w:highlight w:val="yellow"/>
        </w:rPr>
        <w:t>…</w:t>
      </w:r>
      <w:r w:rsidR="00394239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E95A48">
        <w:rPr>
          <w:rFonts w:ascii="Poppins" w:hAnsi="Poppins" w:cs="Poppins"/>
          <w:color w:val="000000" w:themeColor="text1"/>
          <w:sz w:val="20"/>
          <w:szCs w:val="20"/>
        </w:rPr>
        <w:t xml:space="preserve"> – </w:t>
      </w:r>
      <w:r w:rsidR="00E95A48" w:rsidRPr="00E95A48">
        <w:rPr>
          <w:rFonts w:ascii="Poppins" w:hAnsi="Poppins" w:cs="Poppins"/>
          <w:b/>
          <w:bCs/>
          <w:color w:val="000000" w:themeColor="text1"/>
          <w:sz w:val="20"/>
          <w:szCs w:val="20"/>
        </w:rPr>
        <w:t>Belépési nyilatkozat</w:t>
      </w:r>
    </w:p>
    <w:p w14:paraId="3061B606" w14:textId="655CACD4" w:rsidR="0041392B" w:rsidRPr="00E95A48" w:rsidRDefault="0041392B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Tisztelt 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Elnök úr!</w:t>
      </w:r>
    </w:p>
    <w:p w14:paraId="5B37E318" w14:textId="264F3F25" w:rsidR="00394239" w:rsidRDefault="00AE737F" w:rsidP="001532ED">
      <w:pPr>
        <w:spacing w:after="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C4845E2" w14:textId="77777777" w:rsidTr="00394239">
        <w:tc>
          <w:tcPr>
            <w:tcW w:w="3261" w:type="dxa"/>
            <w:vAlign w:val="center"/>
          </w:tcPr>
          <w:p w14:paraId="2DA5C3DF" w14:textId="17441CC5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 w:rsidR="00992EE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1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4B580F1A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2EA160FF" w14:textId="77777777" w:rsidTr="00394239">
        <w:tc>
          <w:tcPr>
            <w:tcW w:w="3261" w:type="dxa"/>
            <w:vAlign w:val="center"/>
          </w:tcPr>
          <w:p w14:paraId="4BAD9A69" w14:textId="0469CF1E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09878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8DAB39" w14:textId="77777777" w:rsidTr="00394239">
        <w:tc>
          <w:tcPr>
            <w:tcW w:w="3261" w:type="dxa"/>
            <w:vAlign w:val="center"/>
          </w:tcPr>
          <w:p w14:paraId="0012E265" w14:textId="6349AE7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83E24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DA6BD87" w14:textId="77777777" w:rsidTr="00394239">
        <w:tc>
          <w:tcPr>
            <w:tcW w:w="3261" w:type="dxa"/>
            <w:vAlign w:val="center"/>
          </w:tcPr>
          <w:p w14:paraId="22EE6594" w14:textId="0004EF1B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EBB974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A449EB5" w14:textId="36476163" w:rsidR="00992EE9" w:rsidRDefault="00992EE9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4B157025" w14:textId="77777777" w:rsidTr="00103281">
        <w:tc>
          <w:tcPr>
            <w:tcW w:w="3261" w:type="dxa"/>
            <w:vAlign w:val="center"/>
          </w:tcPr>
          <w:p w14:paraId="164C7CF4" w14:textId="1CFBE788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0F6259A3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6A5EA10D" w14:textId="77777777" w:rsidTr="00103281">
        <w:tc>
          <w:tcPr>
            <w:tcW w:w="3261" w:type="dxa"/>
            <w:vAlign w:val="center"/>
          </w:tcPr>
          <w:p w14:paraId="107C228C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4605F1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0D80CB1B" w14:textId="77777777" w:rsidTr="00103281">
        <w:tc>
          <w:tcPr>
            <w:tcW w:w="3261" w:type="dxa"/>
            <w:vAlign w:val="center"/>
          </w:tcPr>
          <w:p w14:paraId="4B5559E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4668ECB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744BC8EB" w14:textId="77777777" w:rsidTr="00103281">
        <w:tc>
          <w:tcPr>
            <w:tcW w:w="3261" w:type="dxa"/>
            <w:vAlign w:val="center"/>
          </w:tcPr>
          <w:p w14:paraId="20FC779E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85B3B4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53A47960" w14:textId="2589618B" w:rsidR="00394239" w:rsidRDefault="00AE737F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 w:rsidR="00394239"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3E2DA5EB" w14:textId="77777777" w:rsidTr="00394239">
        <w:tc>
          <w:tcPr>
            <w:tcW w:w="3261" w:type="dxa"/>
            <w:vAlign w:val="center"/>
          </w:tcPr>
          <w:p w14:paraId="7E7B9A6C" w14:textId="2F42A0B3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66E0190B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B1C216" w14:textId="77777777" w:rsidTr="00394239">
        <w:tc>
          <w:tcPr>
            <w:tcW w:w="3261" w:type="dxa"/>
            <w:vAlign w:val="center"/>
          </w:tcPr>
          <w:p w14:paraId="784309ED" w14:textId="60BCB810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E0B5F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429E490" w14:textId="77777777" w:rsidTr="00394239">
        <w:tc>
          <w:tcPr>
            <w:tcW w:w="3261" w:type="dxa"/>
            <w:vAlign w:val="center"/>
          </w:tcPr>
          <w:p w14:paraId="376F9B69" w14:textId="259DBFB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A9E7A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47EDB8" w14:textId="77777777" w:rsidTr="00394239">
        <w:tc>
          <w:tcPr>
            <w:tcW w:w="3261" w:type="dxa"/>
            <w:vAlign w:val="center"/>
          </w:tcPr>
          <w:p w14:paraId="163246CD" w14:textId="5C378044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D2DBD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1EF3DAC7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58D2F3B9" w14:textId="0EC7B861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cégjegyzésre jogosult képviselő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i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jelen Belépési Nyilatkozattal kér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jük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a Szervezetet az Energetikai Auditorok Szövetségébe (a továbbiakban „EASZ”) </w:t>
      </w:r>
      <w:r w:rsidRPr="00A06A38">
        <w:rPr>
          <w:rFonts w:ascii="Poppins" w:hAnsi="Poppins" w:cs="Poppins"/>
          <w:b/>
          <w:bCs/>
          <w:color w:val="000000" w:themeColor="text1"/>
          <w:sz w:val="20"/>
          <w:szCs w:val="20"/>
        </w:rPr>
        <w:t xml:space="preserve">Kiemelt </w:t>
      </w:r>
      <w:r w:rsidR="00AA23EA" w:rsidRPr="00A06A38">
        <w:rPr>
          <w:rFonts w:ascii="Poppins" w:hAnsi="Poppins" w:cs="Poppins"/>
          <w:b/>
          <w:bCs/>
          <w:color w:val="000000" w:themeColor="text1"/>
          <w:sz w:val="20"/>
          <w:szCs w:val="20"/>
        </w:rPr>
        <w:t>tagként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r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…{dátum}</w:t>
      </w:r>
      <w:r w:rsidR="00394239"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napjával felvenni szíveskedjenek.</w:t>
      </w:r>
    </w:p>
    <w:p w14:paraId="2FDCD7A6" w14:textId="3977CA22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Kijelent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jük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felvétele esetén az EASZ céljait a Szervezet elfogadja, az Alapszabályát és Etikai Kódexét magára nézve kötelezőnek ismeri el. </w:t>
      </w:r>
    </w:p>
    <w:p w14:paraId="179D4FB9" w14:textId="77777777" w:rsidR="00992EE9" w:rsidRDefault="00992EE9">
      <w:pPr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br w:type="page"/>
      </w:r>
    </w:p>
    <w:p w14:paraId="6296E384" w14:textId="31D926DD" w:rsidR="0041392B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noProof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lastRenderedPageBreak/>
        <w:t>Kijelen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tjük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továbbá, hogy a Szervezet a tagsági jogviszony fennállása alatt a mindenkor hatályos tagdíj megfizetésére irányuló kötelezettséget az Alapszabályban foglaltak szerint vállalja.</w:t>
      </w:r>
      <w:r w:rsidR="005D6E05" w:rsidRPr="00E95A48">
        <w:rPr>
          <w:rFonts w:ascii="Poppins" w:hAnsi="Poppins" w:cs="Poppins"/>
          <w:noProof/>
          <w:color w:val="000000" w:themeColor="text1"/>
          <w:sz w:val="20"/>
          <w:szCs w:val="20"/>
        </w:rPr>
        <w:t xml:space="preserve"> </w:t>
      </w:r>
    </w:p>
    <w:p w14:paraId="0ABA997C" w14:textId="0F0A1AC5" w:rsidR="00231950" w:rsidRPr="00E95A48" w:rsidRDefault="00394239" w:rsidP="00394239">
      <w:pPr>
        <w:spacing w:after="12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Kelt: Budapest, ………………………………………….</w:t>
      </w:r>
    </w:p>
    <w:p w14:paraId="48F3BB10" w14:textId="4B4049AF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="00AE737F"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56C93070" w14:textId="27E0AF94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="00394239"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="00394239"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6E603E2" w14:textId="04DA0C54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086CD9C" w14:textId="2952EE5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77134984" w14:textId="0E8A9FE2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</w:p>
    <w:p w14:paraId="2371B81D" w14:textId="06EE17CA" w:rsidR="00E95A48" w:rsidRPr="00E95A48" w:rsidRDefault="00E95A48" w:rsidP="001532ED">
      <w:pPr>
        <w:spacing w:after="0" w:line="276" w:lineRule="auto"/>
        <w:jc w:val="center"/>
        <w:rPr>
          <w:rFonts w:ascii="Poppins" w:hAnsi="Poppins" w:cs="Poppins"/>
          <w:color w:val="000000" w:themeColor="text1"/>
        </w:rPr>
      </w:pPr>
      <w:r w:rsidRPr="00E95A48">
        <w:rPr>
          <w:rFonts w:ascii="Poppins" w:hAnsi="Poppins" w:cs="Poppins"/>
          <w:color w:val="000000" w:themeColor="text1"/>
        </w:rPr>
        <w:br w:type="page"/>
      </w:r>
    </w:p>
    <w:p w14:paraId="31710B98" w14:textId="77777777" w:rsidR="00E843B6" w:rsidRPr="00AE737F" w:rsidRDefault="00E843B6" w:rsidP="00E843B6">
      <w:pPr>
        <w:tabs>
          <w:tab w:val="left" w:pos="5954"/>
        </w:tabs>
        <w:spacing w:before="360"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58D699FD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3BDE5B99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6D5DE3A1" w14:textId="05406926" w:rsidR="00E95A48" w:rsidRPr="00E95A48" w:rsidRDefault="00E95A48" w:rsidP="00E843B6">
      <w:pPr>
        <w:spacing w:line="276" w:lineRule="auto"/>
        <w:ind w:right="-335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1532ED">
        <w:rPr>
          <w:rFonts w:ascii="Poppins" w:hAnsi="Poppins" w:cs="Poppins"/>
          <w:sz w:val="20"/>
          <w:szCs w:val="20"/>
          <w:highlight w:val="yellow"/>
        </w:rPr>
        <w:t>{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1532ED">
        <w:rPr>
          <w:rFonts w:ascii="Poppins" w:hAnsi="Poppins" w:cs="Poppins"/>
          <w:sz w:val="20"/>
          <w:szCs w:val="20"/>
          <w:highlight w:val="yellow"/>
        </w:rPr>
        <w:t>}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>Nyilatkozat a partnervállalkozásokra kiterjedő kötelezettségről</w:t>
      </w:r>
    </w:p>
    <w:p w14:paraId="45F28F73" w14:textId="77777777" w:rsidR="00E95A48" w:rsidRPr="00E95A48" w:rsidRDefault="00E95A48" w:rsidP="001532ED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2B36E45C" w14:textId="77777777" w:rsidR="00394239" w:rsidRDefault="00394239" w:rsidP="001532ED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889C253" w14:textId="77777777" w:rsidTr="00682243">
        <w:tc>
          <w:tcPr>
            <w:tcW w:w="3261" w:type="dxa"/>
            <w:vAlign w:val="center"/>
          </w:tcPr>
          <w:p w14:paraId="73E376B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784EF7EA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BD777C8" w14:textId="77777777" w:rsidTr="00682243">
        <w:tc>
          <w:tcPr>
            <w:tcW w:w="3261" w:type="dxa"/>
            <w:vAlign w:val="center"/>
          </w:tcPr>
          <w:p w14:paraId="27F09670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3C80793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8F50809" w14:textId="77777777" w:rsidTr="00682243">
        <w:tc>
          <w:tcPr>
            <w:tcW w:w="3261" w:type="dxa"/>
            <w:vAlign w:val="center"/>
          </w:tcPr>
          <w:p w14:paraId="541B0447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8002B8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A809216" w14:textId="77777777" w:rsidTr="00682243">
        <w:tc>
          <w:tcPr>
            <w:tcW w:w="3261" w:type="dxa"/>
            <w:vAlign w:val="center"/>
          </w:tcPr>
          <w:p w14:paraId="1B422E25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4F0F1F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B25AE07" w14:textId="77777777" w:rsidR="00992EE9" w:rsidRDefault="00992EE9" w:rsidP="00992EE9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0A417169" w14:textId="77777777" w:rsidTr="00103281">
        <w:tc>
          <w:tcPr>
            <w:tcW w:w="3261" w:type="dxa"/>
            <w:vAlign w:val="center"/>
          </w:tcPr>
          <w:p w14:paraId="6F923C26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81A7683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14602BA3" w14:textId="77777777" w:rsidTr="00103281">
        <w:tc>
          <w:tcPr>
            <w:tcW w:w="3261" w:type="dxa"/>
            <w:vAlign w:val="center"/>
          </w:tcPr>
          <w:p w14:paraId="0BA87941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405741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3CF4556A" w14:textId="77777777" w:rsidTr="00103281">
        <w:tc>
          <w:tcPr>
            <w:tcW w:w="3261" w:type="dxa"/>
            <w:vAlign w:val="center"/>
          </w:tcPr>
          <w:p w14:paraId="4876C99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2029E8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3819E785" w14:textId="77777777" w:rsidTr="00103281">
        <w:tc>
          <w:tcPr>
            <w:tcW w:w="3261" w:type="dxa"/>
            <w:vAlign w:val="center"/>
          </w:tcPr>
          <w:p w14:paraId="047D9CD4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1F611E8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17136A6" w14:textId="460791DA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F73F516" w14:textId="77777777" w:rsidTr="00682243">
        <w:tc>
          <w:tcPr>
            <w:tcW w:w="3261" w:type="dxa"/>
            <w:vAlign w:val="center"/>
          </w:tcPr>
          <w:p w14:paraId="1F4A6449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03F6003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1367E9A0" w14:textId="77777777" w:rsidTr="00682243">
        <w:tc>
          <w:tcPr>
            <w:tcW w:w="3261" w:type="dxa"/>
            <w:vAlign w:val="center"/>
          </w:tcPr>
          <w:p w14:paraId="6E8E070F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B1C1E2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27A2446" w14:textId="77777777" w:rsidTr="00682243">
        <w:tc>
          <w:tcPr>
            <w:tcW w:w="3261" w:type="dxa"/>
            <w:vAlign w:val="center"/>
          </w:tcPr>
          <w:p w14:paraId="147A4F88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49D4E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8ECE69" w14:textId="77777777" w:rsidTr="00682243">
        <w:tc>
          <w:tcPr>
            <w:tcW w:w="3261" w:type="dxa"/>
            <w:vAlign w:val="center"/>
          </w:tcPr>
          <w:p w14:paraId="12CE504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EB364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A9172F3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05760147" w14:textId="583B4A30" w:rsidR="00E95A48" w:rsidRP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</w:t>
      </w:r>
      <w:r w:rsidR="00992EE9">
        <w:rPr>
          <w:rFonts w:ascii="Poppins" w:hAnsi="Poppins" w:cs="Poppins"/>
          <w:sz w:val="20"/>
          <w:szCs w:val="20"/>
        </w:rPr>
        <w:t>i</w:t>
      </w:r>
      <w:r w:rsidRPr="00E95A48">
        <w:rPr>
          <w:rFonts w:ascii="Poppins" w:hAnsi="Poppins" w:cs="Poppins"/>
          <w:sz w:val="20"/>
          <w:szCs w:val="20"/>
        </w:rPr>
        <w:t xml:space="preserve"> jelen nyilatkozattal 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 w:rsidR="001532ED"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1B1BB3BF" w14:textId="4704F75B" w:rsidR="00E95A48" w:rsidRPr="00E95A48" w:rsidRDefault="00E95A48" w:rsidP="001532ED">
      <w:pPr>
        <w:pStyle w:val="Listaszerbekezds"/>
        <w:numPr>
          <w:ilvl w:val="0"/>
          <w:numId w:val="2"/>
        </w:numPr>
        <w:spacing w:line="276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nincsen olyan partnervállalkozása, amely esetén bármilyen tulajdonosi átfedés van, és a partner vállalat energetikai auditáló szervezetnek minősül, vagy a magyar energiahatékonysági piacon energetikai auditorként, tanácsadó, szolgáltató vállalatként jelen van</w:t>
      </w:r>
      <w:r w:rsidR="00AA23EA">
        <w:rPr>
          <w:rFonts w:ascii="Poppins" w:hAnsi="Poppins" w:cs="Poppins"/>
          <w:sz w:val="20"/>
          <w:szCs w:val="20"/>
        </w:rPr>
        <w:t>.</w:t>
      </w:r>
    </w:p>
    <w:p w14:paraId="1CA9E3BD" w14:textId="757314C8" w:rsidR="001061A9" w:rsidRPr="001061A9" w:rsidRDefault="00E95A48" w:rsidP="009D2452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="Poppins" w:hAnsi="Poppins" w:cs="Poppins"/>
          <w:sz w:val="20"/>
          <w:szCs w:val="20"/>
        </w:rPr>
      </w:pPr>
      <w:r w:rsidRPr="001061A9">
        <w:rPr>
          <w:rFonts w:ascii="Poppins" w:hAnsi="Poppins" w:cs="Poppins"/>
          <w:sz w:val="20"/>
          <w:szCs w:val="20"/>
        </w:rPr>
        <w:t>van olyan partnervállalkozása, amely esetén bármilyen tulajdonosi átfedés van, és a partner vállalat energetikai auditáló szervezetnek minősül, vagy a magyar energiahatékonysági piacon energetikai auditorként, tanácsadó, szolgáltató vállalatként jelen van.</w:t>
      </w:r>
      <w:r w:rsidR="001061A9" w:rsidRPr="001061A9">
        <w:rPr>
          <w:rFonts w:ascii="Poppins" w:hAnsi="Poppins" w:cs="Poppins"/>
          <w:sz w:val="20"/>
          <w:szCs w:val="20"/>
        </w:rPr>
        <w:br w:type="page"/>
      </w:r>
    </w:p>
    <w:p w14:paraId="673A22D0" w14:textId="35A89995" w:rsid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lastRenderedPageBreak/>
        <w:t>Partnervállalkozások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>(amennyiben a Szervezet rendelkezik partnervállalkozásokkal,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95A48" w14:paraId="51DD9D7B" w14:textId="77777777" w:rsidTr="00E95A48">
        <w:tc>
          <w:tcPr>
            <w:tcW w:w="3132" w:type="dxa"/>
          </w:tcPr>
          <w:p w14:paraId="3DA14573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6EF219F3" w14:textId="68C59D7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58DA82ED" w14:textId="2A0B7BA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95A48" w14:paraId="7EDD2AF0" w14:textId="77777777" w:rsidTr="00E95A48">
        <w:tc>
          <w:tcPr>
            <w:tcW w:w="3132" w:type="dxa"/>
          </w:tcPr>
          <w:p w14:paraId="3DEF5A4A" w14:textId="7C8A6225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2267A43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D13E24A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4176F97F" w14:textId="77777777" w:rsidTr="00E95A48">
        <w:tc>
          <w:tcPr>
            <w:tcW w:w="3132" w:type="dxa"/>
          </w:tcPr>
          <w:p w14:paraId="05C53559" w14:textId="4581637C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99C4A0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BD1FA2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0EE6551F" w14:textId="77777777" w:rsidTr="00E95A48">
        <w:tc>
          <w:tcPr>
            <w:tcW w:w="3132" w:type="dxa"/>
          </w:tcPr>
          <w:p w14:paraId="0C4E47B2" w14:textId="205088FF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22120E0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BF70778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5352E12E" w14:textId="77777777" w:rsidTr="00E95A48">
        <w:tc>
          <w:tcPr>
            <w:tcW w:w="3132" w:type="dxa"/>
          </w:tcPr>
          <w:p w14:paraId="027BF961" w14:textId="08B2796F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691AAB1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F23968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3509B876" w14:textId="77777777" w:rsidTr="00E95A48">
        <w:tc>
          <w:tcPr>
            <w:tcW w:w="3132" w:type="dxa"/>
          </w:tcPr>
          <w:p w14:paraId="6BA64BCE" w14:textId="23C3643C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65B70576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95961CD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3262BB0A" w14:textId="6F39B98B" w:rsidR="00E95A48" w:rsidRPr="00E95A48" w:rsidRDefault="00E95A48" w:rsidP="001532ED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E95A48">
        <w:rPr>
          <w:rFonts w:ascii="Poppins" w:hAnsi="Poppins" w:cs="Poppins"/>
          <w:sz w:val="20"/>
          <w:szCs w:val="20"/>
        </w:rPr>
        <w:t xml:space="preserve"> továbbá, hogy a Szervezet felvétele esetén az fent felsorolt partnervállalatokat beléptetjük az EASZ-ba.</w:t>
      </w:r>
    </w:p>
    <w:p w14:paraId="10AE4B19" w14:textId="362A822C" w:rsidR="00E95A48" w:rsidRPr="00E95A48" w:rsidRDefault="00E95A48" w:rsidP="001532ED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Kelt: Budapest, </w:t>
      </w:r>
      <w:r w:rsidR="001532ED" w:rsidRPr="001532ED">
        <w:rPr>
          <w:rFonts w:ascii="Poppins" w:hAnsi="Poppins" w:cs="Poppins"/>
          <w:sz w:val="20"/>
          <w:szCs w:val="20"/>
        </w:rPr>
        <w:t>…………………</w:t>
      </w:r>
      <w:r w:rsidRPr="001532ED">
        <w:rPr>
          <w:rFonts w:ascii="Poppins" w:hAnsi="Poppins" w:cs="Poppins"/>
          <w:sz w:val="20"/>
          <w:szCs w:val="20"/>
        </w:rPr>
        <w:t>……………………….</w:t>
      </w:r>
    </w:p>
    <w:p w14:paraId="562B79A8" w14:textId="4C42BDB0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5CE707A2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261CB762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36B3E2CC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E108ECB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</w:p>
    <w:p w14:paraId="274019C3" w14:textId="1A4AEF57" w:rsidR="00E843B6" w:rsidRDefault="00E843B6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753B109E" w14:textId="090092F4" w:rsidR="00E843B6" w:rsidRPr="00AE737F" w:rsidRDefault="00E843B6" w:rsidP="00E843B6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75F9853E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00798181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5069ED95" w14:textId="77777777" w:rsidR="00E843B6" w:rsidRPr="00E95A48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>
        <w:rPr>
          <w:rFonts w:ascii="Poppins" w:hAnsi="Poppins" w:cs="Poppins"/>
          <w:sz w:val="20"/>
          <w:szCs w:val="20"/>
          <w:highlight w:val="yellow"/>
        </w:rPr>
        <w:t>{</w:t>
      </w:r>
      <w:r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>
        <w:rPr>
          <w:rFonts w:ascii="Poppins" w:hAnsi="Poppins" w:cs="Poppins"/>
          <w:sz w:val="20"/>
          <w:szCs w:val="20"/>
          <w:highlight w:val="yellow"/>
        </w:rPr>
        <w:t>}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 xml:space="preserve">Nyilatkozat a </w:t>
      </w:r>
      <w:r>
        <w:rPr>
          <w:rFonts w:ascii="Poppins" w:hAnsi="Poppins" w:cs="Poppins"/>
          <w:b/>
          <w:bCs/>
          <w:sz w:val="20"/>
          <w:szCs w:val="20"/>
        </w:rPr>
        <w:t>stratégiai partnerségről</w:t>
      </w:r>
    </w:p>
    <w:p w14:paraId="0ACC3E0E" w14:textId="77777777" w:rsidR="00E843B6" w:rsidRPr="00E95A48" w:rsidRDefault="00E843B6" w:rsidP="00E843B6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5875649E" w14:textId="77777777" w:rsidR="00E843B6" w:rsidRDefault="00E843B6" w:rsidP="00E843B6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207FD948" w14:textId="77777777" w:rsidTr="00682243">
        <w:tc>
          <w:tcPr>
            <w:tcW w:w="3261" w:type="dxa"/>
            <w:vAlign w:val="center"/>
          </w:tcPr>
          <w:p w14:paraId="2AA1F0D2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21A05F9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B5FD89" w14:textId="77777777" w:rsidTr="00682243">
        <w:tc>
          <w:tcPr>
            <w:tcW w:w="3261" w:type="dxa"/>
            <w:vAlign w:val="center"/>
          </w:tcPr>
          <w:p w14:paraId="63BF6630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C020C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5288A390" w14:textId="77777777" w:rsidTr="00682243">
        <w:tc>
          <w:tcPr>
            <w:tcW w:w="3261" w:type="dxa"/>
            <w:vAlign w:val="center"/>
          </w:tcPr>
          <w:p w14:paraId="51CC2DAF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01864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461EB58A" w14:textId="77777777" w:rsidTr="00682243">
        <w:tc>
          <w:tcPr>
            <w:tcW w:w="3261" w:type="dxa"/>
            <w:vAlign w:val="center"/>
          </w:tcPr>
          <w:p w14:paraId="5EF7A261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D1D3FA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370B43EA" w14:textId="77777777" w:rsidR="00992EE9" w:rsidRDefault="00992EE9" w:rsidP="00992EE9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5215C91D" w14:textId="77777777" w:rsidTr="00103281">
        <w:tc>
          <w:tcPr>
            <w:tcW w:w="3261" w:type="dxa"/>
            <w:vAlign w:val="center"/>
          </w:tcPr>
          <w:p w14:paraId="4639294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19F11DED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04318D97" w14:textId="77777777" w:rsidTr="00103281">
        <w:tc>
          <w:tcPr>
            <w:tcW w:w="3261" w:type="dxa"/>
            <w:vAlign w:val="center"/>
          </w:tcPr>
          <w:p w14:paraId="28D14A5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1D6ED5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5E2E3582" w14:textId="77777777" w:rsidTr="00103281">
        <w:tc>
          <w:tcPr>
            <w:tcW w:w="3261" w:type="dxa"/>
            <w:vAlign w:val="center"/>
          </w:tcPr>
          <w:p w14:paraId="7C1193C6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5F0ACD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58A7C468" w14:textId="77777777" w:rsidTr="00103281">
        <w:tc>
          <w:tcPr>
            <w:tcW w:w="3261" w:type="dxa"/>
            <w:vAlign w:val="center"/>
          </w:tcPr>
          <w:p w14:paraId="2DC7B0AB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D14DEF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32755DD" w14:textId="149007E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3F751357" w14:textId="77777777" w:rsidTr="00682243">
        <w:tc>
          <w:tcPr>
            <w:tcW w:w="3261" w:type="dxa"/>
            <w:vAlign w:val="center"/>
          </w:tcPr>
          <w:p w14:paraId="3715B3E3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6A2D29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0D419322" w14:textId="77777777" w:rsidTr="00682243">
        <w:tc>
          <w:tcPr>
            <w:tcW w:w="3261" w:type="dxa"/>
            <w:vAlign w:val="center"/>
          </w:tcPr>
          <w:p w14:paraId="0973C474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44536F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11C13008" w14:textId="77777777" w:rsidTr="00682243">
        <w:tc>
          <w:tcPr>
            <w:tcW w:w="3261" w:type="dxa"/>
            <w:vAlign w:val="center"/>
          </w:tcPr>
          <w:p w14:paraId="27B62F9B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4D264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47764C" w14:textId="77777777" w:rsidTr="00682243">
        <w:tc>
          <w:tcPr>
            <w:tcW w:w="3261" w:type="dxa"/>
            <w:vAlign w:val="center"/>
          </w:tcPr>
          <w:p w14:paraId="3B5C6106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02ECE8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4191F84F" w14:textId="7777777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17EFB91B" w14:textId="2284D1E2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</w:t>
      </w:r>
      <w:r w:rsidR="00992EE9">
        <w:rPr>
          <w:rFonts w:ascii="Poppins" w:hAnsi="Poppins" w:cs="Poppins"/>
          <w:sz w:val="20"/>
          <w:szCs w:val="20"/>
        </w:rPr>
        <w:t>i</w:t>
      </w:r>
      <w:r w:rsidRPr="00E95A48">
        <w:rPr>
          <w:rFonts w:ascii="Poppins" w:hAnsi="Poppins" w:cs="Poppins"/>
          <w:sz w:val="20"/>
          <w:szCs w:val="20"/>
        </w:rPr>
        <w:t xml:space="preserve"> jelen nyilatkozattal kijelen</w:t>
      </w:r>
      <w:r w:rsidR="00892D93">
        <w:rPr>
          <w:rFonts w:ascii="Poppins" w:hAnsi="Poppins" w:cs="Poppins"/>
          <w:sz w:val="20"/>
          <w:szCs w:val="20"/>
        </w:rPr>
        <w:t>t</w:t>
      </w:r>
      <w:r w:rsidR="00992EE9">
        <w:rPr>
          <w:rFonts w:ascii="Poppins" w:hAnsi="Poppins" w:cs="Poppins"/>
          <w:sz w:val="20"/>
          <w:szCs w:val="20"/>
        </w:rPr>
        <w:t>jük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629D0272" w14:textId="102D05DE" w:rsidR="001061A9" w:rsidRDefault="00E843B6" w:rsidP="00E843B6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nincsen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</w:p>
    <w:p w14:paraId="2A46DFAE" w14:textId="77777777" w:rsidR="001061A9" w:rsidRDefault="001061A9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3C73ADC0" w14:textId="77777777" w:rsidR="00E843B6" w:rsidRPr="001532ED" w:rsidRDefault="00E843B6" w:rsidP="00E843B6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lastRenderedPageBreak/>
        <w:t>van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</w:p>
    <w:p w14:paraId="15993F5A" w14:textId="77777777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t>Stratégiai partner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(amennyiben a Szervezet rendelkezik </w:t>
      </w:r>
      <w:r>
        <w:rPr>
          <w:rFonts w:ascii="Poppins" w:hAnsi="Poppins" w:cs="Poppins"/>
          <w:i/>
          <w:iCs/>
          <w:sz w:val="20"/>
          <w:szCs w:val="20"/>
        </w:rPr>
        <w:t>stratégiai partnerekkel</w:t>
      </w:r>
      <w:r w:rsidRPr="00E95A48">
        <w:rPr>
          <w:rFonts w:ascii="Poppins" w:hAnsi="Poppins" w:cs="Poppins"/>
          <w:i/>
          <w:iCs/>
          <w:sz w:val="20"/>
          <w:szCs w:val="20"/>
        </w:rPr>
        <w:t>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843B6" w14:paraId="20456903" w14:textId="77777777" w:rsidTr="00682243">
        <w:tc>
          <w:tcPr>
            <w:tcW w:w="3132" w:type="dxa"/>
          </w:tcPr>
          <w:p w14:paraId="33201E0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22D1DE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47E11091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843B6" w14:paraId="249EF49B" w14:textId="77777777" w:rsidTr="00682243">
        <w:tc>
          <w:tcPr>
            <w:tcW w:w="3132" w:type="dxa"/>
          </w:tcPr>
          <w:p w14:paraId="21DA65DE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5282BDF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CBE1E5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6D749320" w14:textId="77777777" w:rsidTr="00682243">
        <w:tc>
          <w:tcPr>
            <w:tcW w:w="3132" w:type="dxa"/>
          </w:tcPr>
          <w:p w14:paraId="011AA1AC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5B9024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55991983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42859791" w14:textId="77777777" w:rsidTr="00682243">
        <w:tc>
          <w:tcPr>
            <w:tcW w:w="3132" w:type="dxa"/>
          </w:tcPr>
          <w:p w14:paraId="2C3D18FB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EF40D7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3B504C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09AE3AA3" w14:textId="77777777" w:rsidTr="00682243">
        <w:tc>
          <w:tcPr>
            <w:tcW w:w="3132" w:type="dxa"/>
          </w:tcPr>
          <w:p w14:paraId="1A147BE1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1EE1374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112CF7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1324637F" w14:textId="77777777" w:rsidTr="00682243">
        <w:tc>
          <w:tcPr>
            <w:tcW w:w="3132" w:type="dxa"/>
          </w:tcPr>
          <w:p w14:paraId="7C0C4558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7DCD41C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66105B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7609ACD7" w14:textId="220A63AE" w:rsidR="00E843B6" w:rsidRDefault="00E843B6" w:rsidP="00E843B6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1532ED">
        <w:rPr>
          <w:rFonts w:ascii="Poppins" w:hAnsi="Poppins" w:cs="Poppins"/>
          <w:sz w:val="20"/>
          <w:szCs w:val="20"/>
        </w:rPr>
        <w:t xml:space="preserve"> továbbá, hogy a Szervezet felvétele esetén az fent felsorolt vállalatokat beléptetjük az EASZ-ba.</w:t>
      </w:r>
    </w:p>
    <w:p w14:paraId="6C38ACAA" w14:textId="77777777" w:rsidR="00E843B6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Kelt: Budapest, 2025. ……………………….</w:t>
      </w:r>
    </w:p>
    <w:p w14:paraId="3773EEC4" w14:textId="26A42607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759BA945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FB9B4A0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2534201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0F17FF27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</w:p>
    <w:p w14:paraId="47CC939A" w14:textId="0A9FAB0F" w:rsidR="00A06A38" w:rsidRDefault="00A06A38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7B593279" w14:textId="7DD5B769" w:rsidR="00A06A38" w:rsidRPr="00AE737F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27F249B0" w14:textId="77777777" w:rsidR="00A06A38" w:rsidRDefault="00A06A38" w:rsidP="00A06A38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1501B6FD" w14:textId="77777777" w:rsidR="00A06A38" w:rsidRDefault="00A06A38" w:rsidP="00A06A38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6AB93C9E" w14:textId="2D8E81A9" w:rsidR="00A06A38" w:rsidRPr="00A06A38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 xml:space="preserve">Tárgy: 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>
        <w:rPr>
          <w:rFonts w:ascii="Poppins" w:hAnsi="Poppins" w:cs="Poppins"/>
          <w:sz w:val="20"/>
          <w:szCs w:val="20"/>
          <w:highlight w:val="yellow"/>
        </w:rPr>
        <w:t>{</w:t>
      </w:r>
      <w:r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>
        <w:rPr>
          <w:rFonts w:ascii="Poppins" w:hAnsi="Poppins" w:cs="Poppins"/>
          <w:sz w:val="20"/>
          <w:szCs w:val="20"/>
          <w:highlight w:val="yellow"/>
        </w:rPr>
        <w:t>}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A06A38">
        <w:rPr>
          <w:rFonts w:ascii="Poppins" w:hAnsi="Poppins" w:cs="Poppins"/>
          <w:sz w:val="20"/>
          <w:szCs w:val="20"/>
        </w:rPr>
        <w:t xml:space="preserve">– </w:t>
      </w:r>
      <w:r w:rsidRPr="00A06A38">
        <w:rPr>
          <w:rFonts w:ascii="Poppins" w:hAnsi="Poppins" w:cs="Poppins"/>
          <w:b/>
          <w:bCs/>
          <w:sz w:val="20"/>
          <w:szCs w:val="20"/>
        </w:rPr>
        <w:t>Nyilatkozat a Kiemelt tagságra vonatkozó feltételeket teljesítéséről</w:t>
      </w:r>
    </w:p>
    <w:p w14:paraId="5F576D16" w14:textId="77777777" w:rsidR="00A06A38" w:rsidRPr="00A06A38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>Tisztelt Elnök úr!</w:t>
      </w:r>
    </w:p>
    <w:p w14:paraId="171BD6A2" w14:textId="77777777" w:rsidR="00A06A38" w:rsidRDefault="00A06A38" w:rsidP="00A06A38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A06A38" w14:paraId="2CFBBA85" w14:textId="77777777" w:rsidTr="002956A2">
        <w:tc>
          <w:tcPr>
            <w:tcW w:w="3261" w:type="dxa"/>
            <w:vAlign w:val="center"/>
          </w:tcPr>
          <w:p w14:paraId="2205BE06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157B65C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B7927A9" w14:textId="77777777" w:rsidTr="002956A2">
        <w:tc>
          <w:tcPr>
            <w:tcW w:w="3261" w:type="dxa"/>
            <w:vAlign w:val="center"/>
          </w:tcPr>
          <w:p w14:paraId="502F44A6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698752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3F2C9E4" w14:textId="77777777" w:rsidTr="002956A2">
        <w:tc>
          <w:tcPr>
            <w:tcW w:w="3261" w:type="dxa"/>
            <w:vAlign w:val="center"/>
          </w:tcPr>
          <w:p w14:paraId="61F35430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F18E74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FA6979B" w14:textId="77777777" w:rsidTr="002956A2">
        <w:tc>
          <w:tcPr>
            <w:tcW w:w="3261" w:type="dxa"/>
            <w:vAlign w:val="center"/>
          </w:tcPr>
          <w:p w14:paraId="3437E9D3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120DC1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AF3FE43" w14:textId="77777777" w:rsidR="00992EE9" w:rsidRDefault="00992EE9" w:rsidP="00992EE9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10A13CF5" w14:textId="77777777" w:rsidTr="00103281">
        <w:tc>
          <w:tcPr>
            <w:tcW w:w="3261" w:type="dxa"/>
            <w:vAlign w:val="center"/>
          </w:tcPr>
          <w:p w14:paraId="6D6E1F3D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34B14B44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2244A141" w14:textId="77777777" w:rsidTr="00103281">
        <w:tc>
          <w:tcPr>
            <w:tcW w:w="3261" w:type="dxa"/>
            <w:vAlign w:val="center"/>
          </w:tcPr>
          <w:p w14:paraId="14AC40E6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F426C61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0AED0CE0" w14:textId="77777777" w:rsidTr="00103281">
        <w:tc>
          <w:tcPr>
            <w:tcW w:w="3261" w:type="dxa"/>
            <w:vAlign w:val="center"/>
          </w:tcPr>
          <w:p w14:paraId="3DEAF030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90D3667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3ACAFF92" w14:textId="77777777" w:rsidTr="00103281">
        <w:tc>
          <w:tcPr>
            <w:tcW w:w="3261" w:type="dxa"/>
            <w:vAlign w:val="center"/>
          </w:tcPr>
          <w:p w14:paraId="43139FCD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E65EAD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512DDC4" w14:textId="0CF1D4F4" w:rsidR="00A06A38" w:rsidRDefault="00A06A38" w:rsidP="00A06A38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A06A38" w14:paraId="418AE84D" w14:textId="77777777" w:rsidTr="002956A2">
        <w:tc>
          <w:tcPr>
            <w:tcW w:w="3261" w:type="dxa"/>
            <w:vAlign w:val="center"/>
          </w:tcPr>
          <w:p w14:paraId="5FD2747A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27CB6914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8EB1F20" w14:textId="77777777" w:rsidTr="002956A2">
        <w:tc>
          <w:tcPr>
            <w:tcW w:w="3261" w:type="dxa"/>
            <w:vAlign w:val="center"/>
          </w:tcPr>
          <w:p w14:paraId="08FEA91E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AAA0E4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04C5BF0" w14:textId="77777777" w:rsidTr="002956A2">
        <w:tc>
          <w:tcPr>
            <w:tcW w:w="3261" w:type="dxa"/>
            <w:vAlign w:val="center"/>
          </w:tcPr>
          <w:p w14:paraId="5F15CF5D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C0FA3A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756C0183" w14:textId="77777777" w:rsidTr="002956A2">
        <w:tc>
          <w:tcPr>
            <w:tcW w:w="3261" w:type="dxa"/>
            <w:vAlign w:val="center"/>
          </w:tcPr>
          <w:p w14:paraId="2C6FCA00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7A5243C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4B82F820" w14:textId="77777777" w:rsidR="00A06A38" w:rsidRDefault="00A06A38" w:rsidP="00A06A38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3800D037" w14:textId="622DAA79" w:rsidR="00A06A38" w:rsidRPr="00A06A38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>cégjegyzésre jogosult képviselője jelen nyilatkozattal 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A06A38">
        <w:rPr>
          <w:rFonts w:ascii="Poppins" w:hAnsi="Poppins" w:cs="Poppins"/>
          <w:sz w:val="20"/>
          <w:szCs w:val="20"/>
        </w:rPr>
        <w:t>, hogy a Szervezet az Alapszabály 3.1.1. pont (i) és (ii) bekezdése szerint a Kiemelt tagságra vonatkozó feltételeket teljesíti.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91"/>
        <w:gridCol w:w="2417"/>
        <w:gridCol w:w="2417"/>
        <w:gridCol w:w="2417"/>
        <w:gridCol w:w="1154"/>
      </w:tblGrid>
      <w:tr w:rsidR="00A06A38" w14:paraId="2227EC7E" w14:textId="77777777" w:rsidTr="00A06A38">
        <w:tc>
          <w:tcPr>
            <w:tcW w:w="991" w:type="dxa"/>
            <w:vAlign w:val="center"/>
          </w:tcPr>
          <w:p w14:paraId="29641F39" w14:textId="02E9D4ED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Év</w:t>
            </w:r>
          </w:p>
        </w:tc>
        <w:tc>
          <w:tcPr>
            <w:tcW w:w="2417" w:type="dxa"/>
            <w:vAlign w:val="center"/>
          </w:tcPr>
          <w:p w14:paraId="00C61B1F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5 évnél rövidebb elszámolási idejű megtakarítások</w:t>
            </w:r>
          </w:p>
          <w:p w14:paraId="010E98CA" w14:textId="4B0B1528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  <w:tc>
          <w:tcPr>
            <w:tcW w:w="2417" w:type="dxa"/>
            <w:vAlign w:val="center"/>
          </w:tcPr>
          <w:p w14:paraId="40C94F49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5 évnél hosszabb elszámolási idejű megtakarítások</w:t>
            </w:r>
          </w:p>
          <w:p w14:paraId="28083103" w14:textId="05F369A8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  <w:tc>
          <w:tcPr>
            <w:tcW w:w="2417" w:type="dxa"/>
            <w:vAlign w:val="center"/>
          </w:tcPr>
          <w:p w14:paraId="6D751EFD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Kétszeresen elszámolható megtakarítások</w:t>
            </w:r>
          </w:p>
          <w:p w14:paraId="5D4CF956" w14:textId="4132AF4B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  <w:tc>
          <w:tcPr>
            <w:tcW w:w="1154" w:type="dxa"/>
            <w:vAlign w:val="center"/>
          </w:tcPr>
          <w:p w14:paraId="71E6D19A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Összesen</w:t>
            </w:r>
          </w:p>
          <w:p w14:paraId="6D0634E3" w14:textId="1687ADBF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</w:tr>
      <w:tr w:rsidR="00A06A38" w14:paraId="3027DEC8" w14:textId="77777777" w:rsidTr="00A06A38">
        <w:tc>
          <w:tcPr>
            <w:tcW w:w="991" w:type="dxa"/>
            <w:vAlign w:val="center"/>
          </w:tcPr>
          <w:p w14:paraId="70A85358" w14:textId="5C1B42F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2023</w:t>
            </w:r>
          </w:p>
        </w:tc>
        <w:tc>
          <w:tcPr>
            <w:tcW w:w="2417" w:type="dxa"/>
            <w:vAlign w:val="center"/>
          </w:tcPr>
          <w:p w14:paraId="0492524E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7C6C2D35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5D0F5744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3093C636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A06A38" w14:paraId="455AE906" w14:textId="77777777" w:rsidTr="00A06A38">
        <w:tc>
          <w:tcPr>
            <w:tcW w:w="991" w:type="dxa"/>
            <w:vAlign w:val="center"/>
          </w:tcPr>
          <w:p w14:paraId="049A7E58" w14:textId="34C6AF74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2024</w:t>
            </w:r>
          </w:p>
        </w:tc>
        <w:tc>
          <w:tcPr>
            <w:tcW w:w="2417" w:type="dxa"/>
            <w:vAlign w:val="center"/>
          </w:tcPr>
          <w:p w14:paraId="35EDA7B9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79482F0F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61423DE5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454D6650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A06A38" w14:paraId="3D275B60" w14:textId="77777777" w:rsidTr="00A06A38">
        <w:tc>
          <w:tcPr>
            <w:tcW w:w="8242" w:type="dxa"/>
            <w:gridSpan w:val="4"/>
            <w:vAlign w:val="center"/>
          </w:tcPr>
          <w:p w14:paraId="76906594" w14:textId="28B51709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right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06A38">
              <w:rPr>
                <w:rFonts w:ascii="Poppins" w:hAnsi="Poppins" w:cs="Poppins"/>
                <w:b/>
                <w:bCs/>
                <w:sz w:val="20"/>
                <w:szCs w:val="20"/>
              </w:rPr>
              <w:t>Átlag (GJ/2 év)</w:t>
            </w:r>
          </w:p>
        </w:tc>
        <w:tc>
          <w:tcPr>
            <w:tcW w:w="1154" w:type="dxa"/>
            <w:vAlign w:val="center"/>
          </w:tcPr>
          <w:p w14:paraId="1C95E2B8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BC53B45" w14:textId="77777777" w:rsidR="001061A9" w:rsidRDefault="001061A9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3"/>
        <w:gridCol w:w="3659"/>
        <w:gridCol w:w="3660"/>
        <w:gridCol w:w="1154"/>
      </w:tblGrid>
      <w:tr w:rsidR="004F2F43" w14:paraId="7E1C2C47" w14:textId="77777777" w:rsidTr="004F2F43">
        <w:tc>
          <w:tcPr>
            <w:tcW w:w="923" w:type="dxa"/>
            <w:vAlign w:val="center"/>
          </w:tcPr>
          <w:p w14:paraId="193C1C7E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lastRenderedPageBreak/>
              <w:t>Év</w:t>
            </w:r>
          </w:p>
        </w:tc>
        <w:tc>
          <w:tcPr>
            <w:tcW w:w="3659" w:type="dxa"/>
            <w:vAlign w:val="center"/>
          </w:tcPr>
          <w:p w14:paraId="02DC702F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Energetikai szakreferns szolgáltatási szerződés/megrendelés</w:t>
            </w:r>
          </w:p>
          <w:p w14:paraId="3E349BC3" w14:textId="5DC87478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(db/év)</w:t>
            </w:r>
          </w:p>
        </w:tc>
        <w:tc>
          <w:tcPr>
            <w:tcW w:w="3660" w:type="dxa"/>
            <w:vAlign w:val="center"/>
          </w:tcPr>
          <w:p w14:paraId="18880082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Energetikai audit szolgáltatási szerződés/megrendelés</w:t>
            </w:r>
          </w:p>
          <w:p w14:paraId="3488299C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(nagyvállalati energetikai audit, energetikai TAO igazolás, ISO50001 bevezetés, energetikai tanácsadói szolgáltatás)</w:t>
            </w:r>
          </w:p>
          <w:p w14:paraId="688C27BF" w14:textId="66B109DB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(db/év)</w:t>
            </w:r>
          </w:p>
        </w:tc>
        <w:tc>
          <w:tcPr>
            <w:tcW w:w="1154" w:type="dxa"/>
            <w:vAlign w:val="center"/>
          </w:tcPr>
          <w:p w14:paraId="63DDB622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Összesen</w:t>
            </w:r>
          </w:p>
          <w:p w14:paraId="4BA117D5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</w:tr>
      <w:tr w:rsidR="004F2F43" w14:paraId="22855DF4" w14:textId="77777777" w:rsidTr="004F2F43">
        <w:tc>
          <w:tcPr>
            <w:tcW w:w="923" w:type="dxa"/>
            <w:vAlign w:val="center"/>
          </w:tcPr>
          <w:p w14:paraId="19DBA132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2023</w:t>
            </w:r>
          </w:p>
        </w:tc>
        <w:tc>
          <w:tcPr>
            <w:tcW w:w="3659" w:type="dxa"/>
            <w:vAlign w:val="center"/>
          </w:tcPr>
          <w:p w14:paraId="19C3C951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3660" w:type="dxa"/>
            <w:vAlign w:val="center"/>
          </w:tcPr>
          <w:p w14:paraId="62AF00B7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6EBB4CFC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4F2F43" w14:paraId="6C724199" w14:textId="77777777" w:rsidTr="004F2F43">
        <w:tc>
          <w:tcPr>
            <w:tcW w:w="923" w:type="dxa"/>
            <w:vAlign w:val="center"/>
          </w:tcPr>
          <w:p w14:paraId="71721D99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2024</w:t>
            </w:r>
          </w:p>
        </w:tc>
        <w:tc>
          <w:tcPr>
            <w:tcW w:w="3659" w:type="dxa"/>
            <w:vAlign w:val="center"/>
          </w:tcPr>
          <w:p w14:paraId="41E66D1E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3660" w:type="dxa"/>
            <w:vAlign w:val="center"/>
          </w:tcPr>
          <w:p w14:paraId="34FB9989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333DFF27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4F2F43" w14:paraId="19463012" w14:textId="77777777" w:rsidTr="002956A2">
        <w:tc>
          <w:tcPr>
            <w:tcW w:w="8242" w:type="dxa"/>
            <w:gridSpan w:val="3"/>
            <w:vAlign w:val="center"/>
          </w:tcPr>
          <w:p w14:paraId="764B80E4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right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06A38">
              <w:rPr>
                <w:rFonts w:ascii="Poppins" w:hAnsi="Poppins" w:cs="Poppins"/>
                <w:b/>
                <w:bCs/>
                <w:sz w:val="20"/>
                <w:szCs w:val="20"/>
              </w:rPr>
              <w:t>Átlag (GJ/2 év)</w:t>
            </w:r>
          </w:p>
        </w:tc>
        <w:tc>
          <w:tcPr>
            <w:tcW w:w="1154" w:type="dxa"/>
            <w:vAlign w:val="center"/>
          </w:tcPr>
          <w:p w14:paraId="499CA3D6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7908712" w14:textId="77777777" w:rsidR="004F2F43" w:rsidRDefault="004F2F43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</w:p>
    <w:p w14:paraId="2A7221A9" w14:textId="10CDF193" w:rsidR="001532ED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>Kelt: Budapest, 2025. ……………………….</w:t>
      </w:r>
    </w:p>
    <w:p w14:paraId="5FA66BFF" w14:textId="2BC66C09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0E8A0583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0021DF9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C44B9D0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03995109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</w:p>
    <w:p w14:paraId="220BD211" w14:textId="0253B07D" w:rsidR="004F2F43" w:rsidRPr="00E95A48" w:rsidRDefault="004F2F43" w:rsidP="00992EE9">
      <w:pPr>
        <w:spacing w:after="120" w:line="276" w:lineRule="auto"/>
        <w:jc w:val="center"/>
        <w:rPr>
          <w:rFonts w:ascii="Poppins" w:hAnsi="Poppins" w:cs="Poppins"/>
          <w:sz w:val="20"/>
          <w:szCs w:val="20"/>
        </w:rPr>
      </w:pPr>
    </w:p>
    <w:sectPr w:rsidR="004F2F43" w:rsidRPr="00E95A48" w:rsidSect="00E843B6">
      <w:headerReference w:type="default" r:id="rId11"/>
      <w:footerReference w:type="default" r:id="rId12"/>
      <w:type w:val="continuous"/>
      <w:pgSz w:w="12240" w:h="15840"/>
      <w:pgMar w:top="1800" w:right="1417" w:bottom="1417" w:left="1417" w:header="19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EE684" w14:textId="77777777" w:rsidR="00706E1C" w:rsidRDefault="00706E1C" w:rsidP="006F4D6E">
      <w:pPr>
        <w:spacing w:after="0" w:line="240" w:lineRule="auto"/>
      </w:pPr>
      <w:r>
        <w:separator/>
      </w:r>
    </w:p>
  </w:endnote>
  <w:endnote w:type="continuationSeparator" w:id="0">
    <w:p w14:paraId="7620C688" w14:textId="77777777" w:rsidR="00706E1C" w:rsidRDefault="00706E1C" w:rsidP="006F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EE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1963" w14:textId="77777777" w:rsidR="00E95A48" w:rsidRDefault="00E95A48">
    <w:pPr>
      <w:pStyle w:val="llb"/>
    </w:pP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D1BF08" wp14:editId="159A9D28">
              <wp:simplePos x="0" y="0"/>
              <wp:positionH relativeFrom="page">
                <wp:align>right</wp:align>
              </wp:positionH>
              <wp:positionV relativeFrom="paragraph">
                <wp:posOffset>-117764</wp:posOffset>
              </wp:positionV>
              <wp:extent cx="7772400" cy="740410"/>
              <wp:effectExtent l="0" t="0" r="0" b="2540"/>
              <wp:wrapNone/>
              <wp:docPr id="135698752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40410"/>
                        <a:chOff x="0" y="0"/>
                        <a:chExt cx="7772400" cy="740410"/>
                      </a:xfrm>
                    </wpg:grpSpPr>
                    <wpg:grpSp>
                      <wpg:cNvPr id="872897969" name="Group 3"/>
                      <wpg:cNvGrpSpPr/>
                      <wpg:grpSpPr>
                        <a:xfrm>
                          <a:off x="0" y="0"/>
                          <a:ext cx="7772400" cy="740410"/>
                          <a:chOff x="0" y="228454"/>
                          <a:chExt cx="7769860" cy="740193"/>
                        </a:xfrm>
                      </wpg:grpSpPr>
                      <wps:wsp>
                        <wps:cNvPr id="988845623" name="Rectangle 1"/>
                        <wps:cNvSpPr/>
                        <wps:spPr>
                          <a:xfrm>
                            <a:off x="0" y="228454"/>
                            <a:ext cx="7769860" cy="7364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115211" name="Graphic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 l="15438" t="96264" r="37700"/>
                          <a:stretch/>
                        </pic:blipFill>
                        <pic:spPr bwMode="auto">
                          <a:xfrm rot="10800000">
                            <a:off x="0" y="489857"/>
                            <a:ext cx="601091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1116430526" name="Text Box 4"/>
                      <wps:cNvSpPr txBox="1"/>
                      <wps:spPr>
                        <a:xfrm>
                          <a:off x="5479473" y="277090"/>
                          <a:ext cx="1792224" cy="31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D0534" w14:textId="77777777" w:rsidR="00E95A48" w:rsidRPr="00AE737F" w:rsidRDefault="00E95A48" w:rsidP="006F4D6E">
                            <w:pPr>
                              <w:tabs>
                                <w:tab w:val="left" w:pos="810"/>
                              </w:tabs>
                              <w:spacing w:line="360" w:lineRule="auto"/>
                              <w:ind w:left="810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</w:pPr>
                            <w:r w:rsidRPr="00AE737F"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  <w:t>www.easz.hu</w:t>
                            </w:r>
                          </w:p>
                          <w:p w14:paraId="61DD7547" w14:textId="77777777" w:rsidR="00E95A48" w:rsidRPr="005D6E05" w:rsidRDefault="00E95A48" w:rsidP="006F4D6E">
                            <w:pPr>
                              <w:jc w:val="right"/>
                              <w:rPr>
                                <w:b/>
                                <w:bCs/>
                                <w:color w:val="02838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D1BF08" id="Group 1" o:spid="_x0000_s1026" style="position:absolute;margin-left:560.8pt;margin-top:-9.25pt;width:612pt;height:58.3pt;z-index:251658240;mso-position-horizontal:right;mso-position-horizontal-relative:page" coordsize="77724,74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">
              <v:group id="Group 3" o:spid="_x0000_s1027" style="position:absolute;width:77724;height:7404" coordorigin=",2284" coordsize="77698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">
                <v:rect id="Rectangle 1" o:spid="_x0000_s1028" style="position:absolute;top:2284;width:77698;height:7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" fillcolor="#f2f2f2 [305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9" type="#_x0000_t75" style="position:absolute;top:4898;width:60109;height:4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">
                  <v:imagedata r:id="rId3" o:title="" croptop="63088f" cropleft="10117f" cropright="24707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54794;top:2770;width:17922;height:3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" filled="f" stroked="f" strokeweight=".5pt">
                <v:textbox>
                  <w:txbxContent>
                    <w:p w14:paraId="4B9D0534" w14:textId="77777777" w:rsidR="00E95A48" w:rsidRPr="00AE737F" w:rsidRDefault="00E95A48" w:rsidP="006F4D6E">
                      <w:pPr>
                        <w:tabs>
                          <w:tab w:val="left" w:pos="810"/>
                        </w:tabs>
                        <w:spacing w:line="360" w:lineRule="auto"/>
                        <w:ind w:left="810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</w:pPr>
                      <w:r w:rsidRPr="00AE737F"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  <w:t>www.easz.hu</w:t>
                      </w:r>
                    </w:p>
                    <w:p w14:paraId="61DD7547" w14:textId="77777777" w:rsidR="00E95A48" w:rsidRPr="005D6E05" w:rsidRDefault="00E95A48" w:rsidP="006F4D6E">
                      <w:pPr>
                        <w:jc w:val="right"/>
                        <w:rPr>
                          <w:b/>
                          <w:bCs/>
                          <w:color w:val="028387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05649" w14:textId="77777777" w:rsidR="00706E1C" w:rsidRDefault="00706E1C" w:rsidP="006F4D6E">
      <w:pPr>
        <w:spacing w:after="0" w:line="240" w:lineRule="auto"/>
      </w:pPr>
      <w:r>
        <w:separator/>
      </w:r>
    </w:p>
  </w:footnote>
  <w:footnote w:type="continuationSeparator" w:id="0">
    <w:p w14:paraId="5346B720" w14:textId="77777777" w:rsidR="00706E1C" w:rsidRDefault="00706E1C" w:rsidP="006F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76893" w14:textId="77777777" w:rsidR="00E95A48" w:rsidRDefault="00E95A48">
    <w:pPr>
      <w:pStyle w:val="lfej"/>
    </w:pPr>
    <w:r>
      <w:rPr>
        <w:rFonts w:ascii="Arial" w:hAnsi="Arial" w:cs="Arial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27A585" wp14:editId="5905B92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298448"/>
              <wp:effectExtent l="0" t="0" r="0" b="0"/>
              <wp:wrapNone/>
              <wp:docPr id="186342791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98448"/>
                        <a:chOff x="0" y="0"/>
                        <a:chExt cx="7769860" cy="1294765"/>
                      </a:xfrm>
                    </wpg:grpSpPr>
                    <wps:wsp>
                      <wps:cNvPr id="336143041" name="Rectangle 1"/>
                      <wps:cNvSpPr/>
                      <wps:spPr>
                        <a:xfrm>
                          <a:off x="0" y="0"/>
                          <a:ext cx="7769860" cy="96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720372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500" y="88900"/>
                          <a:ext cx="173863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2613036" name="Graphic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l="15438" t="89902" r="37700"/>
                        <a:stretch/>
                      </pic:blipFill>
                      <pic:spPr bwMode="auto">
                        <a:xfrm>
                          <a:off x="1758950" y="0"/>
                          <a:ext cx="6010910" cy="1294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5B24E" id="Group 2" o:spid="_x0000_s1026" style="position:absolute;margin-left:560.8pt;margin-top:0;width:612pt;height:102.25pt;z-index:251663360;mso-position-horizontal:right;mso-position-horizontal-relative:page;mso-position-vertical:top;mso-position-vertical-relative:page;mso-width-relative:margin;mso-height-relative:margin" coordsize="77698,129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">
              <v:rect id="Rectangle 1" o:spid="_x0000_s1027" style="position:absolute;width:77698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8" type="#_x0000_t75" style="position:absolute;left:4445;top:889;width:1738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">
                <v:imagedata r:id="rId5" o:title=""/>
              </v:shape>
              <v:shape id="Graphic 1" o:spid="_x0000_s1029" type="#_x0000_t75" style="position:absolute;left:17589;width:60109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">
                <v:imagedata r:id="rId6" o:title="" croptop="58918f" cropleft="10117f" cropright="24707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33281"/>
    <w:multiLevelType w:val="hybridMultilevel"/>
    <w:tmpl w:val="EFE01A4C"/>
    <w:lvl w:ilvl="0" w:tplc="05C2245A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67AE"/>
    <w:multiLevelType w:val="multilevel"/>
    <w:tmpl w:val="86A4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C13F15"/>
    <w:multiLevelType w:val="hybridMultilevel"/>
    <w:tmpl w:val="893E8942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8591A"/>
    <w:multiLevelType w:val="hybridMultilevel"/>
    <w:tmpl w:val="0ACEF0EA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662DD"/>
    <w:multiLevelType w:val="hybridMultilevel"/>
    <w:tmpl w:val="780A8AF2"/>
    <w:lvl w:ilvl="0" w:tplc="D06E9EB0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572783">
    <w:abstractNumId w:val="1"/>
  </w:num>
  <w:num w:numId="2" w16cid:durableId="922881795">
    <w:abstractNumId w:val="2"/>
  </w:num>
  <w:num w:numId="3" w16cid:durableId="955912085">
    <w:abstractNumId w:val="4"/>
  </w:num>
  <w:num w:numId="4" w16cid:durableId="1020273925">
    <w:abstractNumId w:val="3"/>
  </w:num>
  <w:num w:numId="5" w16cid:durableId="1348017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7F"/>
    <w:rsid w:val="0000393D"/>
    <w:rsid w:val="001061A9"/>
    <w:rsid w:val="001532ED"/>
    <w:rsid w:val="002002EA"/>
    <w:rsid w:val="00231950"/>
    <w:rsid w:val="00270AAF"/>
    <w:rsid w:val="002E0380"/>
    <w:rsid w:val="00307BAB"/>
    <w:rsid w:val="003705C4"/>
    <w:rsid w:val="00394239"/>
    <w:rsid w:val="003B272F"/>
    <w:rsid w:val="0041392B"/>
    <w:rsid w:val="004A56A8"/>
    <w:rsid w:val="004F2F43"/>
    <w:rsid w:val="005D6E05"/>
    <w:rsid w:val="006A014E"/>
    <w:rsid w:val="006F4D6E"/>
    <w:rsid w:val="0070417D"/>
    <w:rsid w:val="00706E1C"/>
    <w:rsid w:val="00892D93"/>
    <w:rsid w:val="008D197D"/>
    <w:rsid w:val="00992EE9"/>
    <w:rsid w:val="00A06A38"/>
    <w:rsid w:val="00A941C0"/>
    <w:rsid w:val="00AA23EA"/>
    <w:rsid w:val="00AC6040"/>
    <w:rsid w:val="00AE737F"/>
    <w:rsid w:val="00C84745"/>
    <w:rsid w:val="00CA6806"/>
    <w:rsid w:val="00CF2023"/>
    <w:rsid w:val="00E843B6"/>
    <w:rsid w:val="00E9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1397C"/>
  <w15:chartTrackingRefBased/>
  <w15:docId w15:val="{60A0D8CC-14A8-4086-8E55-FEFD92AF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13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13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139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139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139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139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139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139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139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139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139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139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1392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1392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1392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1392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1392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1392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139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13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139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13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13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1392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1392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1392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139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1392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1392B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1392B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1392B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4D6E"/>
  </w:style>
  <w:style w:type="paragraph" w:styleId="llb">
    <w:name w:val="footer"/>
    <w:basedOn w:val="Norml"/>
    <w:link w:val="llb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4D6E"/>
  </w:style>
  <w:style w:type="table" w:styleId="Rcsostblzat">
    <w:name w:val="Table Grid"/>
    <w:basedOn w:val="Normltblzat"/>
    <w:uiPriority w:val="39"/>
    <w:rsid w:val="00E95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ll&#233;rt%20P&#233;ter\Downloads\EASZ_levelpapi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C63AF473D87F84B8F9DF88A85180580" ma:contentTypeVersion="25" ma:contentTypeDescription="Új dokumentum létrehozása." ma:contentTypeScope="" ma:versionID="aeebc32f11071db2eab31314d0a15ef3">
  <xsd:schema xmlns:xsd="http://www.w3.org/2001/XMLSchema" xmlns:xs="http://www.w3.org/2001/XMLSchema" xmlns:p="http://schemas.microsoft.com/office/2006/metadata/properties" xmlns:ns2="6d769e3e-3c2e-4ee4-a3d0-3ad7e7606105" xmlns:ns3="4a5f9e41-26f6-4f7b-a8d7-a68bbf361878" targetNamespace="http://schemas.microsoft.com/office/2006/metadata/properties" ma:root="true" ma:fieldsID="787ea1df0741506a3637e972dd2a85ff" ns2:_="" ns3:_="">
    <xsd:import namespace="6d769e3e-3c2e-4ee4-a3d0-3ad7e7606105"/>
    <xsd:import namespace="4a5f9e41-26f6-4f7b-a8d7-a68bbf3618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iportStatus" minOccurs="0"/>
                <xsd:element ref="ns2:Zr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9e3e-3c2e-4ee4-a3d0-3ad7e7606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0b4b08ab-7a4f-4f3b-8567-aad3ded0d8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iportStatus" ma:index="24" nillable="true" ma:displayName="RiportStatus" ma:default="check" ma:format="RadioButtons" ma:internalName="RiportStatus">
      <xsd:simpleType>
        <xsd:restriction base="dms:Choice">
          <xsd:enumeration value="check"/>
          <xsd:enumeration value="ready"/>
        </xsd:restriction>
      </xsd:simpleType>
    </xsd:element>
    <xsd:element name="Zrt" ma:index="25" nillable="true" ma:displayName="Zrt" ma:format="Dropdown" ma:internalName="Zrt">
      <xsd:simpleType>
        <xsd:restriction base="dms:Choice">
          <xsd:enumeration value="Energy360"/>
          <xsd:enumeration value="GESM"/>
          <xsd:enumeration value="Creaware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f9e41-26f6-4f7b-a8d7-a68bbf3618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2a815c-c25f-4e12-b5d3-9f885696f75b}" ma:internalName="TaxCatchAll" ma:showField="CatchAllData" ma:web="4a5f9e41-26f6-4f7b-a8d7-a68bbf361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rt xmlns="6d769e3e-3c2e-4ee4-a3d0-3ad7e7606105" xsi:nil="true"/>
    <RiportStatus xmlns="6d769e3e-3c2e-4ee4-a3d0-3ad7e7606105">check</RiportStatus>
    <lcf76f155ced4ddcb4097134ff3c332f xmlns="6d769e3e-3c2e-4ee4-a3d0-3ad7e7606105">
      <Terms xmlns="http://schemas.microsoft.com/office/infopath/2007/PartnerControls"/>
    </lcf76f155ced4ddcb4097134ff3c332f>
    <TaxCatchAll xmlns="4a5f9e41-26f6-4f7b-a8d7-a68bbf361878" xsi:nil="true"/>
  </documentManagement>
</p:properties>
</file>

<file path=customXml/itemProps1.xml><?xml version="1.0" encoding="utf-8"?>
<ds:datastoreItem xmlns:ds="http://schemas.openxmlformats.org/officeDocument/2006/customXml" ds:itemID="{65CAAD2C-96F1-4B9D-A3B5-5C17450D66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6271EE-35D8-46D3-A014-DCF7D8357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69e3e-3c2e-4ee4-a3d0-3ad7e7606105"/>
    <ds:schemaRef ds:uri="4a5f9e41-26f6-4f7b-a8d7-a68bbf361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B7D3CA-9FB1-4401-B79D-B5EB7198AE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69C12-8D02-4A6F-9A30-03DE50B24CE7}">
  <ds:schemaRefs>
    <ds:schemaRef ds:uri="http://schemas.microsoft.com/office/2006/metadata/properties"/>
    <ds:schemaRef ds:uri="http://schemas.microsoft.com/office/infopath/2007/PartnerControls"/>
    <ds:schemaRef ds:uri="6d769e3e-3c2e-4ee4-a3d0-3ad7e7606105"/>
    <ds:schemaRef ds:uri="4a5f9e41-26f6-4f7b-a8d7-a68bbf3618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EASZ_levelpapir_template</Template>
  <TotalTime>118</TotalTime>
  <Pages>8</Pages>
  <Words>814</Words>
  <Characters>5623</Characters>
  <Application>Microsoft Office Word</Application>
  <DocSecurity>0</DocSecurity>
  <Lines>46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AP</cp:lastModifiedBy>
  <cp:revision>6</cp:revision>
  <dcterms:created xsi:type="dcterms:W3CDTF">2025-05-12T09:30:00Z</dcterms:created>
  <dcterms:modified xsi:type="dcterms:W3CDTF">2025-05-14T08:54:00Z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0x010100EC63AF473D87F84B8F9DF88A85180580</vt:lpwstr>
  </property>
</Properties>
</file>